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389" w:rsidRDefault="00566D4F">
      <w:pPr>
        <w:pStyle w:val="Heading1"/>
      </w:pPr>
      <w:r>
        <w:t>Back to School Supply List 2</w:t>
      </w:r>
      <w:r w:rsidRPr="00566D4F">
        <w:rPr>
          <w:vertAlign w:val="superscript"/>
        </w:rPr>
        <w:t>nd</w:t>
      </w:r>
      <w:r>
        <w:t xml:space="preserve"> Grade</w:t>
      </w:r>
    </w:p>
    <w:p w:rsidR="00566D4F" w:rsidRDefault="00566D4F" w:rsidP="00566D4F"/>
    <w:p w:rsidR="00425389" w:rsidRDefault="007E78B0">
      <w:r>
        <w:rPr>
          <w:noProof/>
          <w:lang w:eastAsia="en-US"/>
        </w:rPr>
        <w:drawing>
          <wp:inline distT="0" distB="0" distL="0" distR="0">
            <wp:extent cx="409575" cy="409575"/>
            <wp:effectExtent l="0" t="0" r="9525" b="9525"/>
            <wp:docPr id="2" name="Picture 2" descr="Dollar sign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220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To Purchase</w:t>
      </w:r>
    </w:p>
    <w:p w:rsidR="00425389" w:rsidRDefault="007E78B0">
      <w:sdt>
        <w:sdtPr>
          <w:id w:val="-1542281753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66D4F">
        <w:t xml:space="preserve">1 Standard </w:t>
      </w:r>
      <w:r>
        <w:t>Backpack</w:t>
      </w:r>
      <w:r w:rsidR="00566D4F">
        <w:t xml:space="preserve"> (NO WHEELS)</w:t>
      </w:r>
    </w:p>
    <w:p w:rsidR="00425389" w:rsidRDefault="007E78B0">
      <w:sdt>
        <w:sdtPr>
          <w:id w:val="-264313826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Lunch box</w:t>
      </w:r>
      <w:r w:rsidR="00005DC7">
        <w:t xml:space="preserve"> (Not mandatory)</w:t>
      </w:r>
    </w:p>
    <w:p w:rsidR="00425389" w:rsidRDefault="007E78B0">
      <w:sdt>
        <w:sdtPr>
          <w:id w:val="-1736777318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66D4F">
        <w:t>4 Packs of #2 P</w:t>
      </w:r>
      <w:r>
        <w:t xml:space="preserve">encils, </w:t>
      </w:r>
      <w:r w:rsidR="00566D4F">
        <w:t>2 Boxes of Crayola Crayons &amp; Colored Pencils, 1 Box of Crayola Classic Markers (THICK), and 1 Box of Classic Markers (THIN)</w:t>
      </w:r>
    </w:p>
    <w:p w:rsidR="00425389" w:rsidRDefault="007E78B0">
      <w:sdt>
        <w:sdtPr>
          <w:id w:val="-1692443928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66D4F">
        <w:t xml:space="preserve">2   3” inch </w:t>
      </w:r>
      <w:r>
        <w:t>Binder</w:t>
      </w:r>
      <w:r w:rsidR="00566D4F">
        <w:t>s</w:t>
      </w:r>
    </w:p>
    <w:p w:rsidR="00425389" w:rsidRDefault="007E78B0">
      <w:sdt>
        <w:sdtPr>
          <w:id w:val="-1008672605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 w:rsidR="00566D4F">
        <w:t xml:space="preserve"> 1 Ream of Copy P</w:t>
      </w:r>
      <w:r>
        <w:t>aper</w:t>
      </w:r>
    </w:p>
    <w:p w:rsidR="00425389" w:rsidRDefault="007E78B0">
      <w:sdt>
        <w:sdtPr>
          <w:id w:val="1254708957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 w:rsidR="00005DC7">
        <w:t xml:space="preserve"> 4 Boxes of Kleenex Tissue</w:t>
      </w:r>
    </w:p>
    <w:p w:rsidR="00425389" w:rsidRDefault="007E78B0">
      <w:sdt>
        <w:sdtPr>
          <w:id w:val="-1042049311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66D4F">
        <w:t xml:space="preserve">1 Pair of Kid Pointed </w:t>
      </w:r>
      <w:r>
        <w:t>Safety scissors</w:t>
      </w:r>
    </w:p>
    <w:p w:rsidR="00425389" w:rsidRDefault="007E78B0">
      <w:sdt>
        <w:sdtPr>
          <w:id w:val="-1504888141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66D4F">
        <w:t>1 Pack of Loose Leaf Paper (College Rule)</w:t>
      </w:r>
    </w:p>
    <w:p w:rsidR="00425389" w:rsidRDefault="007E78B0">
      <w:sdt>
        <w:sdtPr>
          <w:id w:val="919839010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66D4F">
        <w:t>2 Spiral Notebooks (College Rule)</w:t>
      </w:r>
    </w:p>
    <w:p w:rsidR="00425389" w:rsidRDefault="007E78B0">
      <w:sdt>
        <w:sdtPr>
          <w:id w:val="-185136992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66D4F">
        <w:t>I Pack of Dry Erase Markers, Fine Point (</w:t>
      </w:r>
      <w:r w:rsidR="00566D4F" w:rsidRPr="00566D4F">
        <w:rPr>
          <w:color w:val="FF0000"/>
        </w:rPr>
        <w:t>Red</w:t>
      </w:r>
      <w:r w:rsidR="00566D4F">
        <w:t xml:space="preserve">, </w:t>
      </w:r>
      <w:r w:rsidR="00566D4F" w:rsidRPr="00566D4F">
        <w:rPr>
          <w:color w:val="00B050"/>
        </w:rPr>
        <w:t>Green</w:t>
      </w:r>
      <w:r w:rsidR="00566D4F">
        <w:t xml:space="preserve">, </w:t>
      </w:r>
      <w:r w:rsidR="00566D4F" w:rsidRPr="00566D4F">
        <w:rPr>
          <w:color w:val="002060"/>
        </w:rPr>
        <w:t>Blue</w:t>
      </w:r>
      <w:r w:rsidR="00566D4F">
        <w:t xml:space="preserve"> &amp; Black))</w:t>
      </w:r>
    </w:p>
    <w:p w:rsidR="00425389" w:rsidRDefault="007E78B0">
      <w:sdt>
        <w:sdtPr>
          <w:id w:val="984509071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8439E">
        <w:t>4 Packs of Glue Sticks</w:t>
      </w:r>
    </w:p>
    <w:p w:rsidR="00425389" w:rsidRDefault="007E78B0">
      <w:sdt>
        <w:sdtPr>
          <w:id w:val="1449967541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8439E">
        <w:t>1Pack of Skinny Yellow Highlighters</w:t>
      </w:r>
    </w:p>
    <w:p w:rsidR="0058439E" w:rsidRDefault="007E78B0" w:rsidP="00566D4F">
      <w:sdt>
        <w:sdtPr>
          <w:id w:val="-260992664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sym w:font="Wingdings" w:char="F0A8"/>
          </w:r>
        </w:sdtContent>
      </w:sdt>
      <w:r>
        <w:t xml:space="preserve"> </w:t>
      </w:r>
      <w:r w:rsidR="0058439E">
        <w:t>2 Soft Pencil Pouches (NO BOXES)</w:t>
      </w:r>
    </w:p>
    <w:p w:rsidR="0058439E" w:rsidRDefault="00566D4F" w:rsidP="00566D4F">
      <w:sdt>
        <w:sdtPr>
          <w:id w:val="666373263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</w:t>
      </w:r>
      <w:r w:rsidR="0058439E">
        <w:t>1 Set of Ear Buds</w:t>
      </w:r>
      <w:r>
        <w:t xml:space="preserve"> </w:t>
      </w:r>
    </w:p>
    <w:p w:rsidR="0058439E" w:rsidRDefault="0058439E" w:rsidP="0058439E">
      <w:sdt>
        <w:sdtPr>
          <w:id w:val="1111169984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1 </w:t>
      </w:r>
      <w:r>
        <w:t>Box of Band-Aids</w:t>
      </w:r>
      <w:r>
        <w:t xml:space="preserve"> </w:t>
      </w:r>
    </w:p>
    <w:p w:rsidR="0058439E" w:rsidRDefault="0058439E" w:rsidP="0058439E">
      <w:sdt>
        <w:sdtPr>
          <w:id w:val="-802313911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1 </w:t>
      </w:r>
      <w:r>
        <w:t>Box of Quart Size Ziploc Bags</w:t>
      </w:r>
      <w:r>
        <w:t xml:space="preserve"> </w:t>
      </w:r>
    </w:p>
    <w:p w:rsidR="0058439E" w:rsidRDefault="0058439E" w:rsidP="0058439E">
      <w:sdt>
        <w:sdtPr>
          <w:id w:val="1680997570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1</w:t>
      </w:r>
      <w:r>
        <w:t xml:space="preserve"> Container of Clorox Wipes</w:t>
      </w:r>
      <w:bookmarkStart w:id="0" w:name="_GoBack"/>
      <w:bookmarkEnd w:id="0"/>
    </w:p>
    <w:p w:rsidR="0058439E" w:rsidRDefault="0058439E" w:rsidP="0058439E">
      <w:sdt>
        <w:sdtPr>
          <w:id w:val="260497052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1 Pack of Pink Erasers </w:t>
      </w:r>
    </w:p>
    <w:p w:rsidR="0058439E" w:rsidRDefault="0058439E" w:rsidP="0058439E">
      <w:sdt>
        <w:sdtPr>
          <w:id w:val="-1944065350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1 </w:t>
      </w:r>
      <w:r>
        <w:t>Bottle of Hand Sanitizer</w:t>
      </w:r>
      <w:r>
        <w:t xml:space="preserve"> </w:t>
      </w:r>
    </w:p>
    <w:p w:rsidR="0058439E" w:rsidRDefault="0058439E" w:rsidP="0058439E">
      <w:sdt>
        <w:sdtPr>
          <w:id w:val="1971162846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</w:t>
      </w:r>
      <w:r>
        <w:t>2 Packs of 5 Tab Dividers with Pockets</w:t>
      </w:r>
      <w:r>
        <w:t xml:space="preserve"> </w:t>
      </w:r>
    </w:p>
    <w:p w:rsidR="0058439E" w:rsidRDefault="0058439E" w:rsidP="0058439E">
      <w:sdt>
        <w:sdtPr>
          <w:id w:val="943115243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1 P</w:t>
      </w:r>
      <w:r>
        <w:t>air of P.E. shoes</w:t>
      </w:r>
      <w:r w:rsidR="00005DC7">
        <w:t xml:space="preserve"> (Must remain in lockers and worn only for P.E.)</w:t>
      </w:r>
    </w:p>
    <w:p w:rsidR="0058439E" w:rsidRDefault="0058439E" w:rsidP="0058439E">
      <w:sdt>
        <w:sdtPr>
          <w:id w:val="-1271008627"/>
          <w15:appearance w15:val="hidden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>
            <w:sym w:font="Wingdings" w:char="F0A8"/>
          </w:r>
        </w:sdtContent>
      </w:sdt>
      <w:r>
        <w:t xml:space="preserve"> 1 P</w:t>
      </w:r>
      <w:r w:rsidR="00005DC7">
        <w:t>lanner that should be purchased through the school office</w:t>
      </w:r>
      <w:r>
        <w:t xml:space="preserve"> </w:t>
      </w:r>
    </w:p>
    <w:p w:rsidR="0058439E" w:rsidRDefault="0058439E" w:rsidP="0058439E"/>
    <w:p w:rsidR="001923A4" w:rsidRDefault="001923A4" w:rsidP="00566D4F"/>
    <w:sectPr w:rsidR="001923A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8B0" w:rsidRDefault="007E78B0">
      <w:pPr>
        <w:spacing w:after="0" w:line="240" w:lineRule="auto"/>
      </w:pPr>
      <w:r>
        <w:separator/>
      </w:r>
    </w:p>
  </w:endnote>
  <w:endnote w:type="continuationSeparator" w:id="0">
    <w:p w:rsidR="007E78B0" w:rsidRDefault="007E7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389" w:rsidRDefault="007E78B0">
    <w:pPr>
      <w:pStyle w:val="Foo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1923A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8B0" w:rsidRDefault="007E78B0">
      <w:pPr>
        <w:spacing w:after="0" w:line="240" w:lineRule="auto"/>
      </w:pPr>
      <w:r>
        <w:separator/>
      </w:r>
    </w:p>
  </w:footnote>
  <w:footnote w:type="continuationSeparator" w:id="0">
    <w:p w:rsidR="007E78B0" w:rsidRDefault="007E7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0758C"/>
    <w:multiLevelType w:val="hybridMultilevel"/>
    <w:tmpl w:val="BFD85E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B357B"/>
    <w:multiLevelType w:val="hybridMultilevel"/>
    <w:tmpl w:val="AF2A6E5C"/>
    <w:lvl w:ilvl="0" w:tplc="1DDE2948">
      <w:start w:val="1"/>
      <w:numFmt w:val="bullet"/>
      <w:pStyle w:val="ListParagraph"/>
      <w:lvlText w:val="n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24DA"/>
    <w:multiLevelType w:val="hybridMultilevel"/>
    <w:tmpl w:val="E15039FC"/>
    <w:lvl w:ilvl="0" w:tplc="08BEBDDC">
      <w:start w:val="1"/>
      <w:numFmt w:val="bullet"/>
      <w:lvlText w:val="n"/>
      <w:lvlJc w:val="left"/>
      <w:pPr>
        <w:ind w:left="720" w:hanging="360"/>
      </w:pPr>
      <w:rPr>
        <w:rFonts w:ascii="Wingdings" w:hAnsi="Wingdings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F0E8C"/>
    <w:multiLevelType w:val="hybridMultilevel"/>
    <w:tmpl w:val="79DA0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B7372"/>
    <w:multiLevelType w:val="hybridMultilevel"/>
    <w:tmpl w:val="54827848"/>
    <w:lvl w:ilvl="0" w:tplc="C6C043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57EE7"/>
    <w:multiLevelType w:val="hybridMultilevel"/>
    <w:tmpl w:val="EA1E06F6"/>
    <w:lvl w:ilvl="0" w:tplc="5BECE1E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F70A2"/>
    <w:multiLevelType w:val="hybridMultilevel"/>
    <w:tmpl w:val="A3CA1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DC0349"/>
    <w:multiLevelType w:val="hybridMultilevel"/>
    <w:tmpl w:val="503677F6"/>
    <w:lvl w:ilvl="0" w:tplc="08BEBDDC">
      <w:start w:val="1"/>
      <w:numFmt w:val="bullet"/>
      <w:lvlText w:val="n"/>
      <w:lvlJc w:val="left"/>
      <w:pPr>
        <w:ind w:left="720" w:hanging="360"/>
      </w:pPr>
      <w:rPr>
        <w:rFonts w:ascii="Wingdings" w:hAnsi="Wingdings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D4F"/>
    <w:rsid w:val="00005DC7"/>
    <w:rsid w:val="001923A4"/>
    <w:rsid w:val="00425389"/>
    <w:rsid w:val="00566D4F"/>
    <w:rsid w:val="0058439E"/>
    <w:rsid w:val="007E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78B8B1D-2CD5-4FD5-AEBC-1C13306F1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0"/>
    </w:pPr>
  </w:style>
  <w:style w:type="paragraph" w:styleId="Heading1">
    <w:name w:val="heading 1"/>
    <w:basedOn w:val="Normal"/>
    <w:next w:val="Normal"/>
    <w:qFormat/>
    <w:pPr>
      <w:keepNext/>
      <w:keepLines/>
      <w:pBdr>
        <w:top w:val="single" w:sz="12" w:space="1" w:color="1F4E79" w:themeColor="accent1" w:themeShade="80"/>
        <w:bottom w:val="single" w:sz="12" w:space="1" w:color="1F4E79" w:themeColor="accent1" w:themeShade="80"/>
      </w:pBdr>
      <w:shd w:val="clear" w:color="auto" w:fill="DEEAF6" w:themeFill="accent1" w:themeFillTint="33"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unhideWhenUsed/>
    <w:qFormat/>
    <w:pPr>
      <w:keepNext/>
      <w:keepLines/>
      <w:pBdr>
        <w:bottom w:val="single" w:sz="18" w:space="1" w:color="C45911" w:themeColor="accent2" w:themeShade="BF"/>
      </w:pBdr>
      <w:shd w:val="clear" w:color="auto" w:fill="FBE4D5" w:themeFill="accent2" w:themeFillTint="33"/>
      <w:spacing w:before="360"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nhideWhenUsed/>
    <w:qFormat/>
    <w:pPr>
      <w:numPr>
        <w:numId w:val="8"/>
      </w:numPr>
      <w:spacing w:line="240" w:lineRule="auto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pPr>
      <w:pBdr>
        <w:top w:val="single" w:sz="18" w:space="1" w:color="5B9BD5" w:themeColor="accent1"/>
      </w:pBdr>
      <w:tabs>
        <w:tab w:val="center" w:pos="4680"/>
        <w:tab w:val="right" w:pos="9360"/>
      </w:tabs>
      <w:spacing w:after="0" w:line="240" w:lineRule="auto"/>
      <w:jc w:val="center"/>
    </w:pPr>
    <w:rPr>
      <w:color w:val="5B9BD5" w:themeColor="accent1"/>
      <w:spacing w:val="60"/>
    </w:rPr>
  </w:style>
  <w:style w:type="character" w:customStyle="1" w:styleId="FooterChar">
    <w:name w:val="Footer Char"/>
    <w:basedOn w:val="DefaultParagraphFont"/>
    <w:link w:val="Footer"/>
    <w:uiPriority w:val="99"/>
    <w:rPr>
      <w:color w:val="5B9BD5" w:themeColor="accent1"/>
      <w:spacing w:val="60"/>
    </w:rPr>
  </w:style>
  <w:style w:type="paragraph" w:customStyle="1" w:styleId="Checkbox">
    <w:name w:val="Checkbox"/>
    <w:basedOn w:val="Normal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92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andra\AppData\Roaming\Microsoft\Templates\Back-to-school%20checklist(2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46"/>
    <w:rsid w:val="00586F46"/>
    <w:rsid w:val="00EE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4A87A92732B4BFE8647141D9C164D0C">
    <w:name w:val="D4A87A92732B4BFE8647141D9C164D0C"/>
  </w:style>
  <w:style w:type="paragraph" w:customStyle="1" w:styleId="EBF6D0D7C713443D91AE22B6C4402E20">
    <w:name w:val="EBF6D0D7C713443D91AE22B6C4402E20"/>
  </w:style>
  <w:style w:type="paragraph" w:customStyle="1" w:styleId="DE906606D5E04C86B5784383B9BC5CF2">
    <w:name w:val="DE906606D5E04C86B5784383B9BC5CF2"/>
    <w:rsid w:val="00586F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BF05531-79E7-4056-961D-8525BC5549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Back-to-school checklist(2)</Template>
  <TotalTime>36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Leandra Grant</dc:creator>
  <cp:keywords/>
  <cp:lastModifiedBy>Leandra Grant</cp:lastModifiedBy>
  <cp:revision>2</cp:revision>
  <cp:lastPrinted>2015-06-10T16:45:00Z</cp:lastPrinted>
  <dcterms:created xsi:type="dcterms:W3CDTF">2015-06-10T16:09:00Z</dcterms:created>
  <dcterms:modified xsi:type="dcterms:W3CDTF">2015-06-10T16:46:00Z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TC039615599991</vt:lpwstr>
  </property>
</Properties>
</file>